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4473" w:rsidRDefault="00ED4473">
      <w:r>
        <w:rPr>
          <w:noProof/>
          <w:lang w:eastAsia="fr-FR"/>
        </w:rPr>
        <w:pict>
          <v:roundrect id="_x0000_s1026" style="position:absolute;margin-left:87.95pt;margin-top:-4.55pt;width:374.55pt;height:65.85pt;z-index:251637760" arcsize="10923f" fillcolor="#b6dde8" strokecolor="#31849b" strokeweight="3pt">
            <v:textbox>
              <w:txbxContent>
                <w:p w:rsidR="00ED4473" w:rsidRPr="00356F85" w:rsidRDefault="00ED4473" w:rsidP="00F6629F">
                  <w:pPr>
                    <w:jc w:val="center"/>
                    <w:rPr>
                      <w:rFonts w:ascii="Century Gothic" w:hAnsi="Century Gothic"/>
                      <w:b/>
                      <w:color w:val="31849B"/>
                      <w:sz w:val="72"/>
                    </w:rPr>
                  </w:pPr>
                  <w:r w:rsidRPr="00356F85">
                    <w:rPr>
                      <w:rFonts w:ascii="Century Gothic" w:hAnsi="Century Gothic"/>
                      <w:b/>
                      <w:color w:val="31849B"/>
                      <w:sz w:val="72"/>
                    </w:rPr>
                    <w:t>Lecture - écriture</w:t>
                  </w:r>
                </w:p>
                <w:p w:rsidR="00ED4473" w:rsidRDefault="00ED4473" w:rsidP="00F6629F"/>
              </w:txbxContent>
            </v:textbox>
          </v:roundrect>
        </w:pict>
      </w:r>
      <w:r>
        <w:rPr>
          <w:noProof/>
          <w:lang w:eastAsia="fr-F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 2" o:spid="_x0000_s1027" type="#_x0000_t75" style="position:absolute;margin-left:1.5pt;margin-top:-4.95pt;width:140pt;height:114.2pt;z-index:251639808;visibility:visible">
            <v:imagedata r:id="rId5" o:title=""/>
          </v:shape>
        </w:pict>
      </w:r>
      <w:r>
        <w:rPr>
          <w:noProof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131.75pt;margin-top:75.05pt;width:311pt;height:36pt;z-index:251638784" stroked="f">
            <v:textbox>
              <w:txbxContent>
                <w:p w:rsidR="00ED4473" w:rsidRPr="008E7128" w:rsidRDefault="00ED4473" w:rsidP="00F6629F">
                  <w:pPr>
                    <w:jc w:val="center"/>
                    <w:rPr>
                      <w:rFonts w:ascii="Cursive standard" w:hAnsi="Cursive standard"/>
                      <w:b/>
                      <w:sz w:val="36"/>
                    </w:rPr>
                  </w:pPr>
                  <w:r>
                    <w:rPr>
                      <w:rFonts w:ascii="Cursive standard" w:hAnsi="Cursive standard"/>
                      <w:b/>
                      <w:sz w:val="36"/>
                    </w:rPr>
                    <w:t>Mardi 17</w:t>
                  </w:r>
                  <w:r w:rsidRPr="008E7128">
                    <w:rPr>
                      <w:rFonts w:ascii="Cursive standard" w:hAnsi="Cursive standard"/>
                      <w:b/>
                      <w:sz w:val="36"/>
                    </w:rPr>
                    <w:t xml:space="preserve"> mars 2020</w:t>
                  </w:r>
                </w:p>
              </w:txbxContent>
            </v:textbox>
          </v:shape>
        </w:pict>
      </w:r>
    </w:p>
    <w:p w:rsidR="00ED4473" w:rsidRDefault="00ED4473"/>
    <w:p w:rsidR="00ED4473" w:rsidRDefault="00ED4473"/>
    <w:p w:rsidR="00ED4473" w:rsidRDefault="00ED4473"/>
    <w:p w:rsidR="00ED4473" w:rsidRDefault="00ED4473">
      <w:r>
        <w:rPr>
          <w:noProof/>
          <w:lang w:eastAsia="fr-FR"/>
        </w:rPr>
        <w:pict>
          <v:shape id="Image 1" o:spid="_x0000_s1029" type="#_x0000_t75" alt="Résultat de recherche d'images pour &quot;trefle dessin&quot;" style="position:absolute;margin-left:183.85pt;margin-top:14.8pt;width:48.55pt;height:48.4pt;z-index:251659264;visibility:visible">
            <v:imagedata r:id="rId6" o:title=""/>
          </v:shape>
        </w:pict>
      </w:r>
      <w:r>
        <w:rPr>
          <w:noProof/>
          <w:lang w:eastAsia="fr-FR"/>
        </w:rPr>
        <w:pict>
          <v:shape id="_x0000_s1030" type="#_x0000_t75" alt="Résultat de recherche d'images pour &quot;trefle dessin&quot;" style="position:absolute;margin-left:240.9pt;margin-top:14.7pt;width:48.8pt;height:48.35pt;z-index:251660288;visibility:visible">
            <v:imagedata r:id="rId7" o:title=""/>
          </v:shape>
        </w:pict>
      </w:r>
      <w:r>
        <w:rPr>
          <w:noProof/>
          <w:lang w:eastAsia="fr-FR"/>
        </w:rPr>
        <w:pict>
          <v:shape id="_x0000_s1031" type="#_x0000_t75" alt="Résultat de recherche d'images pour &quot;trefle dessin&quot;" style="position:absolute;margin-left:299.95pt;margin-top:14.5pt;width:48.8pt;height:48.35pt;z-index:251661312;visibility:visible">
            <v:imagedata r:id="rId7" o:title=""/>
          </v:shape>
        </w:pict>
      </w:r>
      <w:r>
        <w:rPr>
          <w:noProof/>
          <w:lang w:eastAsia="fr-FR"/>
        </w:rPr>
        <w:pict>
          <v:shape id="_x0000_s1032" type="#_x0000_t75" alt="Résultat de recherche d'images pour &quot;trefle dessin&quot;" style="position:absolute;margin-left:358.95pt;margin-top:14.5pt;width:48.8pt;height:48.35pt;z-index:251662336;visibility:visible">
            <v:imagedata r:id="rId7" o:title=""/>
          </v:shape>
        </w:pict>
      </w:r>
      <w:r>
        <w:rPr>
          <w:noProof/>
          <w:lang w:eastAsia="fr-FR"/>
        </w:rPr>
        <w:pict>
          <v:shape id="_x0000_s1033" type="#_x0000_t75" alt="Résultat de recherche d'images pour &quot;trefle dessin&quot;" style="position:absolute;margin-left:416.35pt;margin-top:14.7pt;width:48.8pt;height:48.35pt;z-index:251663360;visibility:visible">
            <v:imagedata r:id="rId7" o:title=""/>
          </v:shape>
        </w:pict>
      </w:r>
      <w:r>
        <w:rPr>
          <w:noProof/>
          <w:lang w:eastAsia="fr-FR"/>
        </w:rPr>
        <w:pict>
          <v:shape id="_x0000_s1034" type="#_x0000_t75" alt="Résultat de recherche d'images pour &quot;trefle dessin&quot;" style="position:absolute;margin-left:477.05pt;margin-top:14.7pt;width:48.8pt;height:48.4pt;z-index:251664384;visibility:visible">
            <v:imagedata r:id="rId7" o:title=""/>
          </v:shape>
        </w:pict>
      </w:r>
    </w:p>
    <w:p w:rsidR="00ED4473" w:rsidRDefault="00ED4473">
      <w:r>
        <w:rPr>
          <w:noProof/>
          <w:lang w:eastAsia="fr-FR"/>
        </w:rPr>
        <w:pict>
          <v:shape id="_x0000_s1035" type="#_x0000_t202" style="position:absolute;margin-left:-14.45pt;margin-top:-.8pt;width:311pt;height:53.6pt;z-index:251640832" stroked="f">
            <v:textbox>
              <w:txbxContent>
                <w:p w:rsidR="00ED4473" w:rsidRPr="008E7128" w:rsidRDefault="00ED4473" w:rsidP="00F6629F">
                  <w:pPr>
                    <w:rPr>
                      <w:rFonts w:ascii="Cursive standard" w:hAnsi="Cursive standard"/>
                      <w:b/>
                      <w:sz w:val="44"/>
                    </w:rPr>
                  </w:pPr>
                  <w:r>
                    <w:rPr>
                      <w:rFonts w:ascii="Cursive standard" w:hAnsi="Cursive standard"/>
                      <w:b/>
                      <w:sz w:val="44"/>
                    </w:rPr>
                    <w:t>Ma lecture du jour !</w:t>
                  </w:r>
                </w:p>
              </w:txbxContent>
            </v:textbox>
          </v:shape>
        </w:pict>
      </w:r>
    </w:p>
    <w:p w:rsidR="00ED4473" w:rsidRDefault="00ED4473"/>
    <w:p w:rsidR="00ED4473" w:rsidRDefault="00ED4473">
      <w:r>
        <w:rPr>
          <w:noProof/>
          <w:lang w:eastAsia="fr-FR"/>
        </w:rPr>
        <w:pict>
          <v:shape id="_x0000_s1036" type="#_x0000_t202" style="position:absolute;margin-left:-3.3pt;margin-top:1.9pt;width:532.3pt;height:249.05pt;z-index:251641856">
            <v:textbox>
              <w:txbxContent>
                <w:p w:rsidR="00ED4473" w:rsidRDefault="00ED4473" w:rsidP="00F6629F">
                  <w:pPr>
                    <w:jc w:val="both"/>
                    <w:rPr>
                      <w:rFonts w:ascii="Century Gothic" w:hAnsi="Century Gothic"/>
                      <w:sz w:val="36"/>
                    </w:rPr>
                  </w:pPr>
                  <w:r>
                    <w:rPr>
                      <w:rFonts w:ascii="Century Gothic" w:hAnsi="Century Gothic"/>
                      <w:sz w:val="36"/>
                    </w:rPr>
                    <w:t>Aujourd’hui, c’est la « Saint Patrick ». C’est une fête irlandaise. Ludo rêve de pouvoir visiter ce joli pays !</w:t>
                  </w:r>
                </w:p>
                <w:p w:rsidR="00ED4473" w:rsidRDefault="00ED4473" w:rsidP="00F6629F">
                  <w:pPr>
                    <w:jc w:val="both"/>
                    <w:rPr>
                      <w:rFonts w:ascii="Century Gothic" w:hAnsi="Century Gothic"/>
                      <w:sz w:val="36"/>
                    </w:rPr>
                  </w:pPr>
                  <w:r>
                    <w:rPr>
                      <w:rFonts w:ascii="Century Gothic" w:hAnsi="Century Gothic"/>
                      <w:sz w:val="36"/>
                    </w:rPr>
                    <w:t xml:space="preserve">En Irlande, les prés sont tout verts et la nature est superbe. Des moutons broutent sur les collines. On peut voir des poneys sauvages au bord des lacs. </w:t>
                  </w:r>
                </w:p>
                <w:p w:rsidR="00ED4473" w:rsidRPr="000A592A" w:rsidRDefault="00ED4473" w:rsidP="00F6629F">
                  <w:pPr>
                    <w:jc w:val="both"/>
                    <w:rPr>
                      <w:rFonts w:ascii="Century Gothic" w:hAnsi="Century Gothic"/>
                      <w:sz w:val="36"/>
                    </w:rPr>
                  </w:pPr>
                  <w:r>
                    <w:rPr>
                      <w:rFonts w:ascii="Century Gothic" w:hAnsi="Century Gothic"/>
                      <w:sz w:val="36"/>
                    </w:rPr>
                    <w:t>A la Saint Patrick, on colle des trèfles partout ! Des artistes jouent de la musique dans les rues et les cafés : tout le monde danse !</w:t>
                  </w:r>
                </w:p>
              </w:txbxContent>
            </v:textbox>
          </v:shape>
        </w:pict>
      </w:r>
    </w:p>
    <w:p w:rsidR="00ED4473" w:rsidRDefault="00ED4473"/>
    <w:p w:rsidR="00ED4473" w:rsidRDefault="00ED4473"/>
    <w:p w:rsidR="00ED4473" w:rsidRDefault="00ED4473"/>
    <w:p w:rsidR="00ED4473" w:rsidRDefault="00ED4473"/>
    <w:p w:rsidR="00ED4473" w:rsidRDefault="00ED4473"/>
    <w:p w:rsidR="00ED4473" w:rsidRDefault="00ED4473"/>
    <w:p w:rsidR="00ED4473" w:rsidRDefault="00ED4473"/>
    <w:p w:rsidR="00ED4473" w:rsidRDefault="00ED4473"/>
    <w:p w:rsidR="00ED4473" w:rsidRDefault="00ED4473"/>
    <w:p w:rsidR="00ED4473" w:rsidRDefault="00ED4473">
      <w:r>
        <w:rPr>
          <w:noProof/>
          <w:lang w:eastAsia="fr-FR"/>
        </w:rPr>
        <w:pict>
          <v:shape id="Image 18" o:spid="_x0000_s1037" type="#_x0000_t75" alt="Résultat de recherche d'images pour &quot;ireland landscape&quot;" style="position:absolute;margin-left:2.1pt;margin-top:10.7pt;width:523.75pt;height:347pt;z-index:-251658240;visibility:visible">
            <v:imagedata r:id="rId8" o:title=""/>
          </v:shape>
        </w:pict>
      </w:r>
    </w:p>
    <w:p w:rsidR="00ED4473" w:rsidRDefault="00ED4473"/>
    <w:p w:rsidR="00ED4473" w:rsidRDefault="00ED4473"/>
    <w:p w:rsidR="00ED4473" w:rsidRDefault="00ED4473"/>
    <w:p w:rsidR="00ED4473" w:rsidRDefault="00ED4473"/>
    <w:p w:rsidR="00ED4473" w:rsidRDefault="00ED4473">
      <w:r>
        <w:rPr>
          <w:noProof/>
          <w:lang w:eastAsia="fr-FR"/>
        </w:rPr>
        <w:pict>
          <v:shape id="Image 17" o:spid="_x0000_s1038" type="#_x0000_t75" style="position:absolute;margin-left:394.8pt;margin-top:13.35pt;width:131pt;height:207.75pt;z-index:251657216;visibility:visible">
            <v:imagedata r:id="rId9" o:title=""/>
          </v:shape>
        </w:pict>
      </w:r>
    </w:p>
    <w:p w:rsidR="00ED4473" w:rsidRDefault="00ED4473"/>
    <w:p w:rsidR="00ED4473" w:rsidRDefault="00ED4473"/>
    <w:p w:rsidR="00ED4473" w:rsidRDefault="00ED4473"/>
    <w:p w:rsidR="00ED4473" w:rsidRDefault="00ED4473"/>
    <w:p w:rsidR="00ED4473" w:rsidRDefault="00ED4473"/>
    <w:p w:rsidR="00ED4473" w:rsidRDefault="00ED4473"/>
    <w:p w:rsidR="00ED4473" w:rsidRDefault="00ED4473"/>
    <w:p w:rsidR="00ED4473" w:rsidRDefault="00ED4473">
      <w:r>
        <w:rPr>
          <w:noProof/>
          <w:lang w:eastAsia="fr-FR"/>
        </w:rPr>
        <w:pict>
          <v:shape id="Image 9" o:spid="_x0000_s1039" type="#_x0000_t75" style="position:absolute;margin-left:203.5pt;margin-top:18pt;width:65.1pt;height:85.65pt;z-index:251648000;visibility:visible">
            <v:imagedata r:id="rId10" o:title=""/>
          </v:shape>
        </w:pict>
      </w:r>
      <w:r>
        <w:rPr>
          <w:noProof/>
          <w:lang w:eastAsia="fr-FR"/>
        </w:rPr>
        <w:pict>
          <v:shape id="_x0000_s1040" type="#_x0000_t202" style="position:absolute;margin-left:-16.5pt;margin-top:-18pt;width:563.55pt;height:53.6pt;z-index:251642880" stroked="f">
            <v:textbox>
              <w:txbxContent>
                <w:p w:rsidR="00ED4473" w:rsidRPr="008E7128" w:rsidRDefault="00ED4473" w:rsidP="000A592A">
                  <w:pPr>
                    <w:rPr>
                      <w:rFonts w:ascii="Cursive standard" w:hAnsi="Cursive standard"/>
                      <w:b/>
                      <w:sz w:val="44"/>
                    </w:rPr>
                  </w:pPr>
                  <w:r>
                    <w:rPr>
                      <w:rFonts w:ascii="Cursive standard" w:hAnsi="Cursive standard"/>
                      <w:b/>
                      <w:sz w:val="44"/>
                    </w:rPr>
                    <w:t>Encode les mots suivants sur ton cahier !</w:t>
                  </w:r>
                </w:p>
              </w:txbxContent>
            </v:textbox>
          </v:shape>
        </w:pict>
      </w:r>
    </w:p>
    <w:p w:rsidR="00ED4473" w:rsidRDefault="00ED4473">
      <w:r>
        <w:rPr>
          <w:noProof/>
          <w:lang w:eastAsia="fr-FR"/>
        </w:rPr>
        <w:pict>
          <v:shape id="Image 11" o:spid="_x0000_s1041" type="#_x0000_t75" style="position:absolute;margin-left:418pt;margin-top:1.55pt;width:71.7pt;height:83.15pt;z-index:251650048;visibility:visible">
            <v:imagedata r:id="rId11" o:title=""/>
          </v:shape>
        </w:pict>
      </w:r>
      <w:r>
        <w:rPr>
          <w:noProof/>
          <w:lang w:eastAsia="fr-FR"/>
        </w:rPr>
        <w:pict>
          <v:shape id="Image 10" o:spid="_x0000_s1042" type="#_x0000_t75" style="position:absolute;margin-left:297pt;margin-top:10.55pt;width:86.25pt;height:60.85pt;z-index:251649024;visibility:visible">
            <v:imagedata r:id="rId12" o:title=""/>
          </v:shape>
        </w:pict>
      </w:r>
      <w:r>
        <w:rPr>
          <w:noProof/>
          <w:lang w:eastAsia="fr-FR"/>
        </w:rPr>
        <w:pict>
          <v:shape id="Image 8" o:spid="_x0000_s1043" type="#_x0000_t75" style="position:absolute;margin-left:88pt;margin-top:10.55pt;width:96.55pt;height:63.3pt;z-index:251646976;visibility:visible">
            <v:imagedata r:id="rId13" o:title=""/>
          </v:shape>
        </w:pict>
      </w:r>
      <w:r>
        <w:rPr>
          <w:noProof/>
          <w:lang w:eastAsia="fr-FR"/>
        </w:rPr>
        <w:pict>
          <v:shape id="Image 4" o:spid="_x0000_s1044" type="#_x0000_t75" alt="Résultat de recherche d'images pour &quot;trefle dessin&quot;" style="position:absolute;margin-left:-5.5pt;margin-top:10.55pt;width:67.25pt;height:74.45pt;z-index:251645952;visibility:visible">
            <v:imagedata r:id="rId14" o:title="" croptop="4593f" cropbottom="7141f"/>
          </v:shape>
        </w:pict>
      </w:r>
    </w:p>
    <w:p w:rsidR="00ED4473" w:rsidRDefault="00ED4473"/>
    <w:p w:rsidR="00ED4473" w:rsidRDefault="00ED4473"/>
    <w:p w:rsidR="00ED4473" w:rsidRDefault="00ED4473"/>
    <w:p w:rsidR="00ED4473" w:rsidRDefault="00ED4473">
      <w:r>
        <w:t>-----------------               -----------------------            --------------------           ------------------------                    --------------------------</w:t>
      </w:r>
    </w:p>
    <w:p w:rsidR="00ED4473" w:rsidRDefault="00ED4473">
      <w:r>
        <w:rPr>
          <w:noProof/>
          <w:lang w:eastAsia="fr-FR"/>
        </w:rPr>
        <w:pict>
          <v:shape id="_x0000_s1045" type="#_x0000_t202" style="position:absolute;margin-left:-14.85pt;margin-top:18.35pt;width:563.55pt;height:63pt;z-index:251643904" stroked="f">
            <v:textbox>
              <w:txbxContent>
                <w:p w:rsidR="00ED4473" w:rsidRPr="008E7128" w:rsidRDefault="00ED4473" w:rsidP="009F782E">
                  <w:pPr>
                    <w:rPr>
                      <w:rFonts w:ascii="Cursive standard" w:hAnsi="Cursive standard"/>
                      <w:b/>
                      <w:sz w:val="44"/>
                    </w:rPr>
                  </w:pPr>
                  <w:r>
                    <w:rPr>
                      <w:rFonts w:ascii="Cursive standard" w:hAnsi="Cursive standard"/>
                      <w:b/>
                      <w:sz w:val="44"/>
                    </w:rPr>
                    <w:t>Le défi de Ludo ! Observe le dessin puis les phrases suivantes et réponds par vrai ou faux !</w:t>
                  </w:r>
                </w:p>
              </w:txbxContent>
            </v:textbox>
          </v:shape>
        </w:pict>
      </w:r>
    </w:p>
    <w:p w:rsidR="00ED4473" w:rsidRDefault="00ED4473"/>
    <w:p w:rsidR="00ED4473" w:rsidRDefault="00ED4473"/>
    <w:p w:rsidR="00ED4473" w:rsidRDefault="00ED4473">
      <w:r>
        <w:rPr>
          <w:noProof/>
          <w:lang w:eastAsia="fr-FR"/>
        </w:rPr>
        <w:pict>
          <v:shape id="Image 12" o:spid="_x0000_s1046" type="#_x0000_t75" alt="Résultat de recherche d'images pour &quot;ireland coloring page&quot;" style="position:absolute;margin-left:-5.95pt;margin-top:14pt;width:178.5pt;height:230.85pt;z-index:251651072;visibility:visible">
            <v:imagedata r:id="rId15" o:title=""/>
          </v:shape>
        </w:pict>
      </w:r>
      <w:r>
        <w:rPr>
          <w:noProof/>
          <w:lang w:eastAsia="fr-FR"/>
        </w:rPr>
        <w:pict>
          <v:rect id="_x0000_s1047" style="position:absolute;margin-left:-14.85pt;margin-top:11.55pt;width:193.6pt;height:228.4pt;z-index:251652096" filled="f"/>
        </w:pict>
      </w:r>
    </w:p>
    <w:p w:rsidR="00ED4473" w:rsidRDefault="00ED4473">
      <w:r>
        <w:rPr>
          <w:noProof/>
          <w:lang w:eastAsia="fr-FR"/>
        </w:rPr>
        <w:pict>
          <v:shape id="_x0000_s1048" type="#_x0000_t202" style="position:absolute;margin-left:189.1pt;margin-top:20.75pt;width:350.1pt;height:170.7pt;z-index:251653120" stroked="f">
            <v:textbox>
              <w:txbxContent>
                <w:tbl>
                  <w:tblPr>
                    <w:tblW w:w="0" w:type="auto"/>
                    <w:tblLook w:val="00A0"/>
                  </w:tblPr>
                  <w:tblGrid>
                    <w:gridCol w:w="5637"/>
                    <w:gridCol w:w="538"/>
                    <w:gridCol w:w="539"/>
                  </w:tblGrid>
                  <w:tr w:rsidR="00ED4473" w:rsidRPr="00356F85" w:rsidTr="00356F85">
                    <w:tc>
                      <w:tcPr>
                        <w:tcW w:w="5637" w:type="dxa"/>
                      </w:tcPr>
                      <w:p w:rsidR="00ED4473" w:rsidRPr="00356F85" w:rsidRDefault="00ED4473" w:rsidP="00356F85">
                        <w:pPr>
                          <w:spacing w:after="0" w:line="360" w:lineRule="auto"/>
                          <w:rPr>
                            <w:rFonts w:ascii="Century Gothic" w:hAnsi="Century Gothic"/>
                            <w:sz w:val="28"/>
                          </w:rPr>
                        </w:pPr>
                        <w:r w:rsidRPr="00356F85">
                          <w:rPr>
                            <w:rFonts w:ascii="Century Gothic" w:hAnsi="Century Gothic"/>
                            <w:sz w:val="28"/>
                          </w:rPr>
                          <w:t>Le lutin danse devant un arc-en-ciel.</w:t>
                        </w:r>
                      </w:p>
                    </w:tc>
                    <w:tc>
                      <w:tcPr>
                        <w:tcW w:w="538" w:type="dxa"/>
                        <w:vAlign w:val="center"/>
                      </w:tcPr>
                      <w:p w:rsidR="00ED4473" w:rsidRPr="00356F85" w:rsidRDefault="00ED4473" w:rsidP="00356F85">
                        <w:pPr>
                          <w:spacing w:after="0" w:line="240" w:lineRule="auto"/>
                          <w:jc w:val="center"/>
                          <w:rPr>
                            <w:rFonts w:ascii="KG Wake Me Up" w:hAnsi="KG Wake Me Up"/>
                            <w:sz w:val="40"/>
                          </w:rPr>
                        </w:pPr>
                        <w:r w:rsidRPr="00356F85">
                          <w:rPr>
                            <w:rFonts w:ascii="KG Wake Me Up" w:hAnsi="KG Wake Me Up"/>
                            <w:sz w:val="40"/>
                          </w:rPr>
                          <w:t>V</w:t>
                        </w:r>
                      </w:p>
                    </w:tc>
                    <w:tc>
                      <w:tcPr>
                        <w:tcW w:w="539" w:type="dxa"/>
                        <w:vAlign w:val="center"/>
                      </w:tcPr>
                      <w:p w:rsidR="00ED4473" w:rsidRPr="00356F85" w:rsidRDefault="00ED4473" w:rsidP="00356F85">
                        <w:pPr>
                          <w:spacing w:after="0" w:line="240" w:lineRule="auto"/>
                          <w:jc w:val="center"/>
                          <w:rPr>
                            <w:rFonts w:ascii="KG Wake Me Up" w:hAnsi="KG Wake Me Up"/>
                            <w:sz w:val="40"/>
                          </w:rPr>
                        </w:pPr>
                        <w:r w:rsidRPr="00356F85">
                          <w:rPr>
                            <w:rFonts w:ascii="KG Wake Me Up" w:hAnsi="KG Wake Me Up"/>
                            <w:sz w:val="40"/>
                          </w:rPr>
                          <w:t>F</w:t>
                        </w:r>
                      </w:p>
                    </w:tc>
                  </w:tr>
                  <w:tr w:rsidR="00ED4473" w:rsidRPr="00356F85" w:rsidTr="00356F85">
                    <w:tc>
                      <w:tcPr>
                        <w:tcW w:w="5637" w:type="dxa"/>
                      </w:tcPr>
                      <w:p w:rsidR="00ED4473" w:rsidRPr="00356F85" w:rsidRDefault="00ED4473" w:rsidP="00356F85">
                        <w:pPr>
                          <w:spacing w:after="0" w:line="360" w:lineRule="auto"/>
                          <w:rPr>
                            <w:rFonts w:ascii="Century Gothic" w:hAnsi="Century Gothic"/>
                            <w:sz w:val="28"/>
                          </w:rPr>
                        </w:pPr>
                        <w:r w:rsidRPr="00356F85">
                          <w:rPr>
                            <w:rFonts w:ascii="Century Gothic" w:hAnsi="Century Gothic"/>
                            <w:sz w:val="28"/>
                          </w:rPr>
                          <w:t xml:space="preserve">Il y a quatre nuages. </w:t>
                        </w:r>
                      </w:p>
                    </w:tc>
                    <w:tc>
                      <w:tcPr>
                        <w:tcW w:w="538" w:type="dxa"/>
                        <w:vAlign w:val="center"/>
                      </w:tcPr>
                      <w:p w:rsidR="00ED4473" w:rsidRPr="00356F85" w:rsidRDefault="00ED4473" w:rsidP="00356F85">
                        <w:pPr>
                          <w:spacing w:after="0" w:line="240" w:lineRule="auto"/>
                          <w:jc w:val="center"/>
                          <w:rPr>
                            <w:rFonts w:ascii="KG Wake Me Up" w:hAnsi="KG Wake Me Up"/>
                            <w:sz w:val="40"/>
                          </w:rPr>
                        </w:pPr>
                        <w:r w:rsidRPr="00356F85">
                          <w:rPr>
                            <w:rFonts w:ascii="KG Wake Me Up" w:hAnsi="KG Wake Me Up"/>
                            <w:sz w:val="40"/>
                          </w:rPr>
                          <w:t>V</w:t>
                        </w:r>
                      </w:p>
                    </w:tc>
                    <w:tc>
                      <w:tcPr>
                        <w:tcW w:w="539" w:type="dxa"/>
                        <w:vAlign w:val="center"/>
                      </w:tcPr>
                      <w:p w:rsidR="00ED4473" w:rsidRPr="00356F85" w:rsidRDefault="00ED4473" w:rsidP="00356F85">
                        <w:pPr>
                          <w:spacing w:after="0" w:line="240" w:lineRule="auto"/>
                          <w:jc w:val="center"/>
                          <w:rPr>
                            <w:rFonts w:ascii="KG Wake Me Up" w:hAnsi="KG Wake Me Up"/>
                            <w:sz w:val="40"/>
                          </w:rPr>
                        </w:pPr>
                        <w:r w:rsidRPr="00356F85">
                          <w:rPr>
                            <w:rFonts w:ascii="KG Wake Me Up" w:hAnsi="KG Wake Me Up"/>
                            <w:sz w:val="40"/>
                          </w:rPr>
                          <w:t>F</w:t>
                        </w:r>
                      </w:p>
                    </w:tc>
                  </w:tr>
                  <w:tr w:rsidR="00ED4473" w:rsidRPr="00356F85" w:rsidTr="00356F85">
                    <w:tc>
                      <w:tcPr>
                        <w:tcW w:w="5637" w:type="dxa"/>
                      </w:tcPr>
                      <w:p w:rsidR="00ED4473" w:rsidRPr="00356F85" w:rsidRDefault="00ED4473" w:rsidP="00356F85">
                        <w:pPr>
                          <w:spacing w:after="0" w:line="360" w:lineRule="auto"/>
                          <w:rPr>
                            <w:rFonts w:ascii="Century Gothic" w:hAnsi="Century Gothic"/>
                            <w:sz w:val="28"/>
                          </w:rPr>
                        </w:pPr>
                        <w:r w:rsidRPr="00356F85">
                          <w:rPr>
                            <w:rFonts w:ascii="Century Gothic" w:hAnsi="Century Gothic"/>
                            <w:sz w:val="28"/>
                          </w:rPr>
                          <w:t>Le chapeau du lutin est sur sa tête.</w:t>
                        </w:r>
                      </w:p>
                    </w:tc>
                    <w:tc>
                      <w:tcPr>
                        <w:tcW w:w="538" w:type="dxa"/>
                        <w:vAlign w:val="center"/>
                      </w:tcPr>
                      <w:p w:rsidR="00ED4473" w:rsidRPr="00356F85" w:rsidRDefault="00ED4473" w:rsidP="00356F85">
                        <w:pPr>
                          <w:spacing w:after="0" w:line="240" w:lineRule="auto"/>
                          <w:jc w:val="center"/>
                          <w:rPr>
                            <w:rFonts w:ascii="KG Wake Me Up" w:hAnsi="KG Wake Me Up"/>
                            <w:sz w:val="40"/>
                          </w:rPr>
                        </w:pPr>
                        <w:r w:rsidRPr="00356F85">
                          <w:rPr>
                            <w:rFonts w:ascii="KG Wake Me Up" w:hAnsi="KG Wake Me Up"/>
                            <w:sz w:val="40"/>
                          </w:rPr>
                          <w:t>V</w:t>
                        </w:r>
                      </w:p>
                    </w:tc>
                    <w:tc>
                      <w:tcPr>
                        <w:tcW w:w="539" w:type="dxa"/>
                        <w:vAlign w:val="center"/>
                      </w:tcPr>
                      <w:p w:rsidR="00ED4473" w:rsidRPr="00356F85" w:rsidRDefault="00ED4473" w:rsidP="00356F85">
                        <w:pPr>
                          <w:spacing w:after="0" w:line="240" w:lineRule="auto"/>
                          <w:jc w:val="center"/>
                          <w:rPr>
                            <w:rFonts w:ascii="KG Wake Me Up" w:hAnsi="KG Wake Me Up"/>
                            <w:sz w:val="40"/>
                          </w:rPr>
                        </w:pPr>
                        <w:r w:rsidRPr="00356F85">
                          <w:rPr>
                            <w:rFonts w:ascii="KG Wake Me Up" w:hAnsi="KG Wake Me Up"/>
                            <w:sz w:val="40"/>
                          </w:rPr>
                          <w:t>F</w:t>
                        </w:r>
                      </w:p>
                    </w:tc>
                  </w:tr>
                  <w:tr w:rsidR="00ED4473" w:rsidRPr="00356F85" w:rsidTr="00356F85">
                    <w:tc>
                      <w:tcPr>
                        <w:tcW w:w="5637" w:type="dxa"/>
                      </w:tcPr>
                      <w:p w:rsidR="00ED4473" w:rsidRPr="00356F85" w:rsidRDefault="00ED4473" w:rsidP="00356F85">
                        <w:pPr>
                          <w:spacing w:after="0" w:line="360" w:lineRule="auto"/>
                          <w:rPr>
                            <w:rFonts w:ascii="Century Gothic" w:hAnsi="Century Gothic"/>
                            <w:sz w:val="28"/>
                          </w:rPr>
                        </w:pPr>
                        <w:r w:rsidRPr="00356F85">
                          <w:rPr>
                            <w:rFonts w:ascii="Century Gothic" w:hAnsi="Century Gothic"/>
                            <w:sz w:val="28"/>
                          </w:rPr>
                          <w:t xml:space="preserve">Les trèfles ont quatre feuilles. </w:t>
                        </w:r>
                      </w:p>
                    </w:tc>
                    <w:tc>
                      <w:tcPr>
                        <w:tcW w:w="538" w:type="dxa"/>
                        <w:vAlign w:val="center"/>
                      </w:tcPr>
                      <w:p w:rsidR="00ED4473" w:rsidRPr="00356F85" w:rsidRDefault="00ED4473" w:rsidP="00356F85">
                        <w:pPr>
                          <w:spacing w:after="0" w:line="240" w:lineRule="auto"/>
                          <w:jc w:val="center"/>
                          <w:rPr>
                            <w:rFonts w:ascii="KG Wake Me Up" w:hAnsi="KG Wake Me Up"/>
                            <w:sz w:val="40"/>
                          </w:rPr>
                        </w:pPr>
                        <w:r w:rsidRPr="00356F85">
                          <w:rPr>
                            <w:rFonts w:ascii="KG Wake Me Up" w:hAnsi="KG Wake Me Up"/>
                            <w:sz w:val="40"/>
                          </w:rPr>
                          <w:t>V</w:t>
                        </w:r>
                      </w:p>
                    </w:tc>
                    <w:tc>
                      <w:tcPr>
                        <w:tcW w:w="539" w:type="dxa"/>
                        <w:vAlign w:val="center"/>
                      </w:tcPr>
                      <w:p w:rsidR="00ED4473" w:rsidRPr="00356F85" w:rsidRDefault="00ED4473" w:rsidP="00356F85">
                        <w:pPr>
                          <w:spacing w:after="0" w:line="240" w:lineRule="auto"/>
                          <w:jc w:val="center"/>
                          <w:rPr>
                            <w:rFonts w:ascii="KG Wake Me Up" w:hAnsi="KG Wake Me Up"/>
                            <w:sz w:val="40"/>
                          </w:rPr>
                        </w:pPr>
                        <w:r w:rsidRPr="00356F85">
                          <w:rPr>
                            <w:rFonts w:ascii="KG Wake Me Up" w:hAnsi="KG Wake Me Up"/>
                            <w:sz w:val="40"/>
                          </w:rPr>
                          <w:t>F</w:t>
                        </w:r>
                      </w:p>
                    </w:tc>
                  </w:tr>
                  <w:tr w:rsidR="00ED4473" w:rsidRPr="00356F85" w:rsidTr="00356F85">
                    <w:tc>
                      <w:tcPr>
                        <w:tcW w:w="5637" w:type="dxa"/>
                      </w:tcPr>
                      <w:p w:rsidR="00ED4473" w:rsidRPr="00356F85" w:rsidRDefault="00ED4473" w:rsidP="00356F85">
                        <w:pPr>
                          <w:spacing w:after="0" w:line="360" w:lineRule="auto"/>
                          <w:rPr>
                            <w:rFonts w:ascii="Century Gothic" w:hAnsi="Century Gothic"/>
                            <w:sz w:val="28"/>
                          </w:rPr>
                        </w:pPr>
                        <w:r w:rsidRPr="00356F85">
                          <w:rPr>
                            <w:rFonts w:ascii="Century Gothic" w:hAnsi="Century Gothic"/>
                            <w:sz w:val="28"/>
                          </w:rPr>
                          <w:t>Des pièces d’or sont tombées par terre.</w:t>
                        </w:r>
                      </w:p>
                    </w:tc>
                    <w:tc>
                      <w:tcPr>
                        <w:tcW w:w="538" w:type="dxa"/>
                        <w:vAlign w:val="center"/>
                      </w:tcPr>
                      <w:p w:rsidR="00ED4473" w:rsidRPr="00356F85" w:rsidRDefault="00ED4473" w:rsidP="00356F85">
                        <w:pPr>
                          <w:spacing w:after="0" w:line="240" w:lineRule="auto"/>
                          <w:jc w:val="center"/>
                          <w:rPr>
                            <w:rFonts w:ascii="KG Wake Me Up" w:hAnsi="KG Wake Me Up"/>
                            <w:sz w:val="40"/>
                          </w:rPr>
                        </w:pPr>
                        <w:r w:rsidRPr="00356F85">
                          <w:rPr>
                            <w:rFonts w:ascii="KG Wake Me Up" w:hAnsi="KG Wake Me Up"/>
                            <w:sz w:val="40"/>
                          </w:rPr>
                          <w:t>V</w:t>
                        </w:r>
                      </w:p>
                    </w:tc>
                    <w:tc>
                      <w:tcPr>
                        <w:tcW w:w="539" w:type="dxa"/>
                        <w:vAlign w:val="center"/>
                      </w:tcPr>
                      <w:p w:rsidR="00ED4473" w:rsidRPr="00356F85" w:rsidRDefault="00ED4473" w:rsidP="00356F85">
                        <w:pPr>
                          <w:spacing w:after="0" w:line="240" w:lineRule="auto"/>
                          <w:jc w:val="center"/>
                          <w:rPr>
                            <w:rFonts w:ascii="KG Wake Me Up" w:hAnsi="KG Wake Me Up"/>
                            <w:sz w:val="40"/>
                          </w:rPr>
                        </w:pPr>
                        <w:r w:rsidRPr="00356F85">
                          <w:rPr>
                            <w:rFonts w:ascii="KG Wake Me Up" w:hAnsi="KG Wake Me Up"/>
                            <w:sz w:val="40"/>
                          </w:rPr>
                          <w:t>F</w:t>
                        </w:r>
                      </w:p>
                    </w:tc>
                  </w:tr>
                  <w:tr w:rsidR="00ED4473" w:rsidRPr="00356F85" w:rsidTr="00356F85">
                    <w:tc>
                      <w:tcPr>
                        <w:tcW w:w="5637" w:type="dxa"/>
                      </w:tcPr>
                      <w:p w:rsidR="00ED4473" w:rsidRPr="00356F85" w:rsidRDefault="00ED4473" w:rsidP="00356F85">
                        <w:pPr>
                          <w:spacing w:after="0" w:line="360" w:lineRule="auto"/>
                          <w:rPr>
                            <w:rFonts w:ascii="Century Gothic" w:hAnsi="Century Gothic"/>
                            <w:sz w:val="28"/>
                          </w:rPr>
                        </w:pPr>
                        <w:r w:rsidRPr="00356F85">
                          <w:rPr>
                            <w:rFonts w:ascii="Century Gothic" w:hAnsi="Century Gothic"/>
                            <w:sz w:val="28"/>
                          </w:rPr>
                          <w:t>Le lutin est triste.</w:t>
                        </w:r>
                      </w:p>
                    </w:tc>
                    <w:tc>
                      <w:tcPr>
                        <w:tcW w:w="538" w:type="dxa"/>
                        <w:vAlign w:val="center"/>
                      </w:tcPr>
                      <w:p w:rsidR="00ED4473" w:rsidRPr="00356F85" w:rsidRDefault="00ED4473" w:rsidP="00356F85">
                        <w:pPr>
                          <w:spacing w:after="0" w:line="240" w:lineRule="auto"/>
                          <w:jc w:val="center"/>
                          <w:rPr>
                            <w:rFonts w:ascii="KG Wake Me Up" w:hAnsi="KG Wake Me Up"/>
                            <w:sz w:val="40"/>
                          </w:rPr>
                        </w:pPr>
                        <w:r w:rsidRPr="00356F85">
                          <w:rPr>
                            <w:rFonts w:ascii="KG Wake Me Up" w:hAnsi="KG Wake Me Up"/>
                            <w:sz w:val="40"/>
                          </w:rPr>
                          <w:t>V</w:t>
                        </w:r>
                      </w:p>
                    </w:tc>
                    <w:tc>
                      <w:tcPr>
                        <w:tcW w:w="539" w:type="dxa"/>
                        <w:vAlign w:val="center"/>
                      </w:tcPr>
                      <w:p w:rsidR="00ED4473" w:rsidRPr="00356F85" w:rsidRDefault="00ED4473" w:rsidP="00356F85">
                        <w:pPr>
                          <w:spacing w:after="0" w:line="240" w:lineRule="auto"/>
                          <w:jc w:val="center"/>
                          <w:rPr>
                            <w:rFonts w:ascii="KG Wake Me Up" w:hAnsi="KG Wake Me Up"/>
                            <w:sz w:val="40"/>
                          </w:rPr>
                        </w:pPr>
                        <w:r w:rsidRPr="00356F85">
                          <w:rPr>
                            <w:rFonts w:ascii="KG Wake Me Up" w:hAnsi="KG Wake Me Up"/>
                            <w:sz w:val="40"/>
                          </w:rPr>
                          <w:t>F</w:t>
                        </w:r>
                      </w:p>
                    </w:tc>
                  </w:tr>
                </w:tbl>
                <w:p w:rsidR="00ED4473" w:rsidRDefault="00ED4473"/>
              </w:txbxContent>
            </v:textbox>
          </v:shape>
        </w:pict>
      </w:r>
    </w:p>
    <w:p w:rsidR="00ED4473" w:rsidRDefault="00ED4473"/>
    <w:p w:rsidR="00ED4473" w:rsidRDefault="00ED4473"/>
    <w:p w:rsidR="00ED4473" w:rsidRDefault="00ED4473"/>
    <w:p w:rsidR="00ED4473" w:rsidRDefault="00ED4473"/>
    <w:p w:rsidR="00ED4473" w:rsidRDefault="00ED4473"/>
    <w:p w:rsidR="00ED4473" w:rsidRDefault="00ED4473"/>
    <w:p w:rsidR="00ED4473" w:rsidRDefault="00ED4473"/>
    <w:p w:rsidR="00ED4473" w:rsidRDefault="00ED4473">
      <w:r>
        <w:rPr>
          <w:noProof/>
          <w:lang w:eastAsia="fr-FR"/>
        </w:rPr>
        <w:pict>
          <v:shape id="_x0000_s1049" type="#_x0000_t202" style="position:absolute;margin-left:-14.85pt;margin-top:20.65pt;width:563.55pt;height:53.6pt;z-index:251654144" stroked="f">
            <v:textbox>
              <w:txbxContent>
                <w:p w:rsidR="00ED4473" w:rsidRPr="008E7128" w:rsidRDefault="00ED4473" w:rsidP="00341199">
                  <w:pPr>
                    <w:rPr>
                      <w:rFonts w:ascii="Cursive standard" w:hAnsi="Cursive standard"/>
                      <w:b/>
                      <w:sz w:val="44"/>
                    </w:rPr>
                  </w:pPr>
                </w:p>
              </w:txbxContent>
            </v:textbox>
          </v:shape>
        </w:pict>
      </w:r>
    </w:p>
    <w:p w:rsidR="00ED4473" w:rsidRDefault="00ED4473"/>
    <w:p w:rsidR="00ED4473" w:rsidRDefault="00ED4473">
      <w:r>
        <w:rPr>
          <w:noProof/>
          <w:lang w:eastAsia="fr-FR"/>
        </w:rPr>
        <w:pict>
          <v:shape id="_x0000_s1050" type="#_x0000_t202" style="position:absolute;margin-left:-14.85pt;margin-top:13.45pt;width:532.3pt;height:59pt;z-index:251655168">
            <v:textbox style="mso-next-textbox:#_x0000_s1050">
              <w:txbxContent>
                <w:p w:rsidR="00ED4473" w:rsidRPr="00D0252B" w:rsidRDefault="00ED4473" w:rsidP="00341199">
                  <w:pPr>
                    <w:jc w:val="both"/>
                    <w:rPr>
                      <w:rFonts w:ascii="Century Gothic" w:hAnsi="Century Gothic"/>
                      <w:sz w:val="24"/>
                    </w:rPr>
                  </w:pPr>
                </w:p>
                <w:p w:rsidR="00ED4473" w:rsidRPr="000A592A" w:rsidRDefault="00ED4473" w:rsidP="00341199">
                  <w:pPr>
                    <w:jc w:val="both"/>
                    <w:rPr>
                      <w:rFonts w:ascii="Century Gothic" w:hAnsi="Century Gothic"/>
                      <w:sz w:val="36"/>
                    </w:rPr>
                  </w:pPr>
                </w:p>
              </w:txbxContent>
            </v:textbox>
          </v:shape>
        </w:pict>
      </w:r>
    </w:p>
    <w:p w:rsidR="00ED4473" w:rsidRDefault="00ED4473"/>
    <w:p w:rsidR="00ED4473" w:rsidRDefault="00ED4473"/>
    <w:p w:rsidR="00ED4473" w:rsidRDefault="00ED4473">
      <w:r>
        <w:rPr>
          <w:noProof/>
          <w:lang w:eastAsia="fr-FR"/>
        </w:rPr>
        <w:pict>
          <v:shape id="_x0000_s1051" type="#_x0000_t202" style="position:absolute;margin-left:-14.85pt;margin-top:4.4pt;width:532.3pt;height:195.95pt;z-index:251656192" stroked="f">
            <v:textbox style="mso-next-textbox:#_x0000_s1051">
              <w:txbxContent>
                <w:p w:rsidR="00ED4473" w:rsidRPr="0022798C" w:rsidRDefault="00ED4473" w:rsidP="002E769F">
                  <w:pPr>
                    <w:pStyle w:val="ListParagraph"/>
                    <w:ind w:left="0"/>
                    <w:rPr>
                      <w:rFonts w:ascii="Cursive standard" w:hAnsi="Cursive standard"/>
                      <w:sz w:val="32"/>
                    </w:rPr>
                  </w:pPr>
                </w:p>
                <w:p w:rsidR="00ED4473" w:rsidRPr="000A592A" w:rsidRDefault="00ED4473" w:rsidP="00341199">
                  <w:pPr>
                    <w:jc w:val="both"/>
                    <w:rPr>
                      <w:rFonts w:ascii="Century Gothic" w:hAnsi="Century Gothic"/>
                      <w:sz w:val="36"/>
                    </w:rPr>
                  </w:pPr>
                </w:p>
              </w:txbxContent>
            </v:textbox>
          </v:shape>
        </w:pict>
      </w:r>
    </w:p>
    <w:p w:rsidR="00ED4473" w:rsidRDefault="00ED4473"/>
    <w:p w:rsidR="00ED4473" w:rsidRDefault="00ED4473"/>
    <w:p w:rsidR="00ED4473" w:rsidRDefault="00ED4473"/>
    <w:p w:rsidR="00ED4473" w:rsidRDefault="00ED4473"/>
    <w:p w:rsidR="00ED4473" w:rsidRDefault="00ED4473"/>
    <w:p w:rsidR="00ED4473" w:rsidRDefault="00ED4473"/>
    <w:p w:rsidR="00ED4473" w:rsidRDefault="00ED4473">
      <w:r>
        <w:rPr>
          <w:noProof/>
          <w:lang w:eastAsia="fr-FR"/>
        </w:rPr>
        <w:pict>
          <v:shape id="_x0000_s1052" type="#_x0000_t202" style="position:absolute;margin-left:-14.85pt;margin-top:-12.4pt;width:532.3pt;height:70.85pt;z-index:251644928">
            <v:textbox style="mso-next-textbox:#_x0000_s1052">
              <w:txbxContent>
                <w:p w:rsidR="00ED4473" w:rsidRPr="00D0252B" w:rsidRDefault="00ED4473" w:rsidP="00AF6F53">
                  <w:pPr>
                    <w:jc w:val="both"/>
                    <w:rPr>
                      <w:rFonts w:ascii="Century Gothic" w:hAnsi="Century Gothic"/>
                      <w:sz w:val="24"/>
                    </w:rPr>
                  </w:pPr>
                  <w:r w:rsidRPr="002B3604">
                    <w:rPr>
                      <w:rFonts w:ascii="Shadow" w:hAnsi="Shadow"/>
                      <w:sz w:val="40"/>
                    </w:rPr>
                    <w:t>Bonus !</w:t>
                  </w:r>
                  <w:r w:rsidRPr="002B3604">
                    <w:rPr>
                      <w:rFonts w:ascii="Century Gothic" w:hAnsi="Century Gothic"/>
                      <w:sz w:val="40"/>
                    </w:rPr>
                    <w:t xml:space="preserve"> </w:t>
                  </w:r>
                  <w:r>
                    <w:rPr>
                      <w:rFonts w:ascii="Century Gothic" w:hAnsi="Century Gothic"/>
                      <w:sz w:val="24"/>
                    </w:rPr>
                    <w:t xml:space="preserve">Découvre l’Irlande grâce à Ludo ! </w:t>
                  </w:r>
                </w:p>
                <w:p w:rsidR="00ED4473" w:rsidRPr="00414F0A" w:rsidRDefault="00ED4473" w:rsidP="00AF6F53">
                  <w:pPr>
                    <w:jc w:val="both"/>
                    <w:rPr>
                      <w:rFonts w:ascii="Century Gothic" w:hAnsi="Century Gothic"/>
                      <w:sz w:val="28"/>
                    </w:rPr>
                  </w:pPr>
                  <w:r w:rsidRPr="00414F0A">
                    <w:rPr>
                      <w:rFonts w:ascii="Century Gothic" w:hAnsi="Century Gothic"/>
                      <w:sz w:val="28"/>
                    </w:rPr>
                    <w:t>Demande à tes parents de t’aider à lire ces informations.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053" type="#_x0000_t75" alt="Résultat de recherche d'images pour &quot;trefle dessin&quot;" style="position:absolute;margin-left:281.8pt;margin-top:-10.05pt;width:30.35pt;height:30.65pt;z-index:251665408;visibility:visible">
            <v:imagedata r:id="rId16" o:title=""/>
          </v:shape>
        </w:pict>
      </w:r>
      <w:r>
        <w:rPr>
          <w:noProof/>
          <w:lang w:eastAsia="fr-FR"/>
        </w:rPr>
        <w:pict>
          <v:shape id="_x0000_s1054" type="#_x0000_t75" alt="Résultat de recherche d'images pour &quot;trefle dessin&quot;" style="position:absolute;margin-left:321.95pt;margin-top:-10.05pt;width:30.35pt;height:30.65pt;z-index:251666432;visibility:visible">
            <v:imagedata r:id="rId16" o:title=""/>
          </v:shape>
        </w:pict>
      </w:r>
      <w:r>
        <w:rPr>
          <w:noProof/>
          <w:lang w:eastAsia="fr-FR"/>
        </w:rPr>
        <w:pict>
          <v:shape id="_x0000_s1055" type="#_x0000_t75" alt="Résultat de recherche d'images pour &quot;trefle dessin&quot;" style="position:absolute;margin-left:359.7pt;margin-top:-10.05pt;width:30.35pt;height:30.65pt;z-index:251667456;visibility:visible">
            <v:imagedata r:id="rId16" o:title=""/>
          </v:shape>
        </w:pict>
      </w:r>
      <w:r>
        <w:rPr>
          <w:noProof/>
          <w:lang w:eastAsia="fr-FR"/>
        </w:rPr>
        <w:pict>
          <v:shape id="_x0000_s1056" type="#_x0000_t75" alt="Résultat de recherche d'images pour &quot;trefle dessin&quot;" style="position:absolute;margin-left:397.5pt;margin-top:-10.05pt;width:30.35pt;height:30.65pt;z-index:251668480;visibility:visible">
            <v:imagedata r:id="rId16" o:title=""/>
          </v:shape>
        </w:pict>
      </w:r>
      <w:r>
        <w:rPr>
          <w:noProof/>
          <w:lang w:eastAsia="fr-FR"/>
        </w:rPr>
        <w:pict>
          <v:shape id="_x0000_s1057" type="#_x0000_t75" alt="Résultat de recherche d'images pour &quot;trefle dessin&quot;" style="position:absolute;margin-left:437.6pt;margin-top:-10.05pt;width:30.35pt;height:30.65pt;z-index:251669504;visibility:visible">
            <v:imagedata r:id="rId16" o:title=""/>
          </v:shape>
        </w:pict>
      </w:r>
      <w:r>
        <w:rPr>
          <w:noProof/>
          <w:lang w:eastAsia="fr-FR"/>
        </w:rPr>
        <w:pict>
          <v:shape id="_x0000_s1058" type="#_x0000_t75" alt="Résultat de recherche d'images pour &quot;trefle dessin&quot;" style="position:absolute;margin-left:477.75pt;margin-top:-10.05pt;width:30.35pt;height:30.7pt;z-index:251670528;visibility:visible">
            <v:imagedata r:id="rId16" o:title=""/>
          </v:shape>
        </w:pict>
      </w:r>
    </w:p>
    <w:p w:rsidR="00ED4473" w:rsidRDefault="00ED4473"/>
    <w:p w:rsidR="00ED4473" w:rsidRDefault="00ED4473">
      <w:r>
        <w:rPr>
          <w:noProof/>
          <w:lang w:eastAsia="fr-FR"/>
        </w:rPr>
        <w:pict>
          <v:shape id="Image 27" o:spid="_x0000_s1059" type="#_x0000_t75" alt="Résultat de recherche d'images pour &quot;ireland map&quot;" style="position:absolute;margin-left:-24.25pt;margin-top:11.05pt;width:227.45pt;height:303.3pt;z-index:251672576;visibility:visible">
            <v:imagedata r:id="rId17" o:title=""/>
          </v:shape>
        </w:pict>
      </w:r>
    </w:p>
    <w:p w:rsidR="00ED4473" w:rsidRDefault="00ED4473">
      <w:r>
        <w:rPr>
          <w:noProof/>
          <w:lang w:eastAsia="fr-FR"/>
        </w:rPr>
        <w:pict>
          <v:shape id="_x0000_s1060" type="#_x0000_t202" style="position:absolute;margin-left:219.05pt;margin-top:5.65pt;width:305.6pt;height:136.95pt;z-index:251671552" stroked="f">
            <v:textbox style="mso-next-textbox:#_x0000_s1060">
              <w:txbxContent>
                <w:p w:rsidR="00ED4473" w:rsidRPr="000A592A" w:rsidRDefault="00ED4473" w:rsidP="00414F0A">
                  <w:pPr>
                    <w:jc w:val="both"/>
                    <w:rPr>
                      <w:rFonts w:ascii="Century Gothic" w:hAnsi="Century Gothic"/>
                      <w:sz w:val="36"/>
                    </w:rPr>
                  </w:pPr>
                  <w:r>
                    <w:rPr>
                      <w:rFonts w:ascii="Century Gothic" w:hAnsi="Century Gothic"/>
                      <w:sz w:val="36"/>
                    </w:rPr>
                    <w:t xml:space="preserve">L’Irlande est une île. Elle se situe au Nord de l’Europe. En Irlande, on parle l’anglais. La capitale (c’est la ville la plus importante d’un pays) s’appelle Dublin. </w:t>
                  </w:r>
                </w:p>
              </w:txbxContent>
            </v:textbox>
          </v:shape>
        </w:pict>
      </w:r>
    </w:p>
    <w:p w:rsidR="00ED4473" w:rsidRDefault="00ED4473"/>
    <w:p w:rsidR="00ED4473" w:rsidRDefault="00ED4473"/>
    <w:p w:rsidR="00ED4473" w:rsidRDefault="00ED4473"/>
    <w:p w:rsidR="00ED4473" w:rsidRDefault="00ED4473"/>
    <w:p w:rsidR="00ED4473" w:rsidRDefault="00ED4473">
      <w:r>
        <w:rPr>
          <w:noProof/>
          <w:lang w:eastAsia="fr-FR"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1061" type="#_x0000_t62" style="position:absolute;margin-left:211.9pt;margin-top:21.3pt;width:225.45pt;height:134.6pt;z-index:251674624" adj="20575,31598">
            <v:textbox>
              <w:txbxContent>
                <w:p w:rsidR="00ED4473" w:rsidRPr="00414F0A" w:rsidRDefault="00ED4473" w:rsidP="00414F0A">
                  <w:pPr>
                    <w:jc w:val="center"/>
                    <w:rPr>
                      <w:rFonts w:ascii="Cursive standard" w:hAnsi="Cursive standard"/>
                      <w:sz w:val="36"/>
                    </w:rPr>
                  </w:pPr>
                  <w:r>
                    <w:rPr>
                      <w:rFonts w:ascii="Cursive standard" w:hAnsi="Cursive standard"/>
                      <w:sz w:val="36"/>
                    </w:rPr>
                    <w:t>En Irlande, il pleut beaucoup. C’est pour ça que les paysages sont si verts !</w:t>
                  </w:r>
                </w:p>
              </w:txbxContent>
            </v:textbox>
          </v:shape>
        </w:pict>
      </w:r>
    </w:p>
    <w:p w:rsidR="00ED4473" w:rsidRDefault="00ED4473"/>
    <w:p w:rsidR="00ED4473" w:rsidRDefault="00ED4473"/>
    <w:p w:rsidR="00ED4473" w:rsidRDefault="00ED4473"/>
    <w:p w:rsidR="00ED4473" w:rsidRDefault="00ED4473"/>
    <w:p w:rsidR="00ED4473" w:rsidRDefault="00ED4473">
      <w:r>
        <w:rPr>
          <w:noProof/>
          <w:lang w:eastAsia="fr-FR"/>
        </w:rPr>
        <w:pict>
          <v:shape id="Image 30" o:spid="_x0000_s1062" type="#_x0000_t75" style="position:absolute;margin-left:397.5pt;margin-top:20.35pt;width:149pt;height:218.35pt;z-index:251673600;visibility:visible">
            <v:imagedata r:id="rId18" o:title=""/>
          </v:shape>
        </w:pict>
      </w:r>
    </w:p>
    <w:p w:rsidR="00ED4473" w:rsidRDefault="00ED4473">
      <w:r>
        <w:rPr>
          <w:noProof/>
          <w:lang w:eastAsia="fr-FR"/>
        </w:rPr>
        <w:pict>
          <v:shape id="_x0000_s1063" type="#_x0000_t202" style="position:absolute;margin-left:-20.85pt;margin-top:17.35pt;width:382.5pt;height:188.9pt;z-index:251675648" stroked="f">
            <v:textbox style="mso-next-textbox:#_x0000_s1063">
              <w:txbxContent>
                <w:p w:rsidR="00ED4473" w:rsidRPr="000A592A" w:rsidRDefault="00ED4473" w:rsidP="00414F0A">
                  <w:pPr>
                    <w:jc w:val="both"/>
                    <w:rPr>
                      <w:rFonts w:ascii="Century Gothic" w:hAnsi="Century Gothic"/>
                      <w:sz w:val="36"/>
                    </w:rPr>
                  </w:pPr>
                  <w:r>
                    <w:rPr>
                      <w:rFonts w:ascii="Century Gothic" w:hAnsi="Century Gothic"/>
                      <w:sz w:val="36"/>
                    </w:rPr>
                    <w:t xml:space="preserve">A la Saint Patrick, les rues sont décorées tout en vert ! Les gens se déguisent en lutin (on les appelle aussi les « leprechaun ») et font des parades dans les rues. Une légende raconte que ces lutins cachent un chaudron rempli d’or au pied d’un arc-en-ciel ! </w:t>
                  </w:r>
                </w:p>
              </w:txbxContent>
            </v:textbox>
          </v:shape>
        </w:pict>
      </w:r>
    </w:p>
    <w:p w:rsidR="00ED4473" w:rsidRDefault="00ED4473"/>
    <w:p w:rsidR="00ED4473" w:rsidRDefault="00ED4473"/>
    <w:p w:rsidR="00ED4473" w:rsidRDefault="00ED4473"/>
    <w:p w:rsidR="00ED4473" w:rsidRDefault="00ED4473"/>
    <w:p w:rsidR="00ED4473" w:rsidRDefault="00ED4473"/>
    <w:p w:rsidR="00ED4473" w:rsidRDefault="00ED4473"/>
    <w:p w:rsidR="00ED4473" w:rsidRDefault="00ED4473"/>
    <w:p w:rsidR="00ED4473" w:rsidRDefault="00ED4473">
      <w:r>
        <w:rPr>
          <w:noProof/>
          <w:lang w:eastAsia="fr-FR"/>
        </w:rPr>
        <w:pict>
          <v:shape id="Image 31" o:spid="_x0000_s1064" type="#_x0000_t75" alt="Résultat de recherche d'images pour &quot;saint patrick ireland&quot;" style="position:absolute;margin-left:-6.85pt;margin-top:9.8pt;width:309.4pt;height:206.55pt;z-index:251676672;visibility:visible">
            <v:imagedata r:id="rId19" o:title=""/>
          </v:shape>
        </w:pict>
      </w:r>
    </w:p>
    <w:p w:rsidR="00ED4473" w:rsidRDefault="00ED4473">
      <w:r>
        <w:rPr>
          <w:noProof/>
          <w:lang w:eastAsia="fr-FR"/>
        </w:rPr>
        <w:pict>
          <v:shape id="_x0000_s1065" type="#_x0000_t202" style="position:absolute;margin-left:339.5pt;margin-top:15.05pt;width:177.95pt;height:136.75pt;z-index:251677696" stroked="f">
            <v:textbox style="mso-next-textbox:#_x0000_s1065">
              <w:txbxContent>
                <w:p w:rsidR="00ED4473" w:rsidRPr="0085270D" w:rsidRDefault="00ED4473" w:rsidP="005B02BF">
                  <w:pPr>
                    <w:jc w:val="both"/>
                    <w:rPr>
                      <w:rFonts w:ascii="Century Gothic" w:hAnsi="Century Gothic"/>
                      <w:sz w:val="24"/>
                    </w:rPr>
                  </w:pPr>
                  <w:r w:rsidRPr="0085270D">
                    <w:rPr>
                      <w:rFonts w:ascii="Century Gothic" w:hAnsi="Century Gothic"/>
                      <w:sz w:val="24"/>
                    </w:rPr>
                    <w:t xml:space="preserve">Voici un lien sur lequel tu pourras découvrir l’Irlande (paysages, parade de la Saint Patrick, musique !). </w:t>
                  </w:r>
                </w:p>
                <w:p w:rsidR="00ED4473" w:rsidRPr="0085270D" w:rsidRDefault="00ED4473" w:rsidP="005B02BF">
                  <w:pPr>
                    <w:jc w:val="both"/>
                    <w:rPr>
                      <w:rFonts w:ascii="Century Gothic" w:hAnsi="Century Gothic"/>
                      <w:sz w:val="24"/>
                    </w:rPr>
                  </w:pPr>
                  <w:hyperlink r:id="rId20" w:history="1">
                    <w:r w:rsidRPr="0085270D">
                      <w:rPr>
                        <w:rStyle w:val="Hyperlink"/>
                        <w:rFonts w:ascii="Century Gothic" w:hAnsi="Century Gothic"/>
                        <w:sz w:val="24"/>
                      </w:rPr>
                      <w:t>https://www.youtube.com/watch?v=3T4t_f8_tBE</w:t>
                    </w:r>
                  </w:hyperlink>
                </w:p>
                <w:p w:rsidR="00ED4473" w:rsidRPr="000A592A" w:rsidRDefault="00ED4473" w:rsidP="005B02BF">
                  <w:pPr>
                    <w:jc w:val="both"/>
                    <w:rPr>
                      <w:rFonts w:ascii="Century Gothic" w:hAnsi="Century Gothic"/>
                      <w:sz w:val="36"/>
                    </w:rPr>
                  </w:pPr>
                </w:p>
              </w:txbxContent>
            </v:textbox>
          </v:shape>
        </w:pict>
      </w:r>
    </w:p>
    <w:p w:rsidR="00ED4473" w:rsidRDefault="00ED4473"/>
    <w:p w:rsidR="00ED4473" w:rsidRDefault="00ED4473"/>
    <w:p w:rsidR="00ED4473" w:rsidRDefault="00ED4473"/>
    <w:p w:rsidR="00ED4473" w:rsidRDefault="00ED4473"/>
    <w:p w:rsidR="00ED4473" w:rsidRDefault="00ED4473"/>
    <w:p w:rsidR="00ED4473" w:rsidRDefault="00ED4473"/>
    <w:sectPr w:rsidR="00ED4473" w:rsidSect="00F6629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ursive standard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KG Wake Me Up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Shadow">
    <w:altName w:val="Mangal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9175B16"/>
    <w:multiLevelType w:val="hybridMultilevel"/>
    <w:tmpl w:val="ACF01424"/>
    <w:lvl w:ilvl="0" w:tplc="040C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4"/>
  <w:defaultTabStop w:val="708"/>
  <w:hyphenationZone w:val="425"/>
  <w:drawingGridHorizontalSpacing w:val="11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6629F"/>
    <w:rsid w:val="000157F5"/>
    <w:rsid w:val="000A592A"/>
    <w:rsid w:val="000C514F"/>
    <w:rsid w:val="000E3253"/>
    <w:rsid w:val="0022798C"/>
    <w:rsid w:val="00264959"/>
    <w:rsid w:val="002B3604"/>
    <w:rsid w:val="002E7532"/>
    <w:rsid w:val="002E769F"/>
    <w:rsid w:val="00305B59"/>
    <w:rsid w:val="00341199"/>
    <w:rsid w:val="00356F85"/>
    <w:rsid w:val="00381F75"/>
    <w:rsid w:val="00414F0A"/>
    <w:rsid w:val="00415F61"/>
    <w:rsid w:val="004762AE"/>
    <w:rsid w:val="0050731B"/>
    <w:rsid w:val="00524BB9"/>
    <w:rsid w:val="005347E3"/>
    <w:rsid w:val="005B02BF"/>
    <w:rsid w:val="006C1D3A"/>
    <w:rsid w:val="00753F98"/>
    <w:rsid w:val="007904FD"/>
    <w:rsid w:val="0085270D"/>
    <w:rsid w:val="008E7128"/>
    <w:rsid w:val="00956CAB"/>
    <w:rsid w:val="009F782E"/>
    <w:rsid w:val="00A14843"/>
    <w:rsid w:val="00AF6F53"/>
    <w:rsid w:val="00B56448"/>
    <w:rsid w:val="00D0252B"/>
    <w:rsid w:val="00DC5470"/>
    <w:rsid w:val="00DF2349"/>
    <w:rsid w:val="00EC2C7E"/>
    <w:rsid w:val="00ED4473"/>
    <w:rsid w:val="00F662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762AE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F662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F6629F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99"/>
    <w:rsid w:val="00264959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99"/>
    <w:qFormat/>
    <w:rsid w:val="00753F98"/>
    <w:pPr>
      <w:ind w:left="720"/>
      <w:contextualSpacing/>
    </w:pPr>
  </w:style>
  <w:style w:type="character" w:styleId="Hyperlink">
    <w:name w:val="Hyperlink"/>
    <w:basedOn w:val="DefaultParagraphFont"/>
    <w:uiPriority w:val="99"/>
    <w:rsid w:val="0085270D"/>
    <w:rPr>
      <w:rFonts w:cs="Times New Roman"/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hyperlink" Target="https://www.youtube.com/watch?v=3T4t_f8_tBE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7</TotalTime>
  <Pages>3</Pages>
  <Words>45</Words>
  <Characters>253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Franck Alex</dc:creator>
  <cp:keywords/>
  <dc:description/>
  <cp:lastModifiedBy>Moi</cp:lastModifiedBy>
  <cp:revision>3</cp:revision>
  <cp:lastPrinted>2020-03-16T17:04:00Z</cp:lastPrinted>
  <dcterms:created xsi:type="dcterms:W3CDTF">2020-03-17T06:55:00Z</dcterms:created>
  <dcterms:modified xsi:type="dcterms:W3CDTF">2020-03-17T07:12:00Z</dcterms:modified>
</cp:coreProperties>
</file>